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3BA" w:rsidRDefault="000B23BA" w:rsidP="00D57E44">
      <w:pPr>
        <w:tabs>
          <w:tab w:val="left" w:pos="5815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B23BA" w:rsidRPr="00B15E8C" w:rsidRDefault="000B23BA" w:rsidP="00D57E44">
      <w:pPr>
        <w:tabs>
          <w:tab w:val="left" w:pos="5815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57E44" w:rsidRDefault="00AA3AF7" w:rsidP="00D57E44">
      <w:pPr>
        <w:tabs>
          <w:tab w:val="left" w:pos="581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</w:t>
      </w:r>
      <w:r w:rsidR="00D57E44" w:rsidRPr="00B15E8C">
        <w:rPr>
          <w:rFonts w:ascii="Times New Roman" w:hAnsi="Times New Roman"/>
          <w:b/>
          <w:sz w:val="24"/>
          <w:szCs w:val="24"/>
        </w:rPr>
        <w:t xml:space="preserve"> </w:t>
      </w:r>
      <w:r w:rsidR="00DA4D7F">
        <w:rPr>
          <w:rFonts w:ascii="Times New Roman" w:hAnsi="Times New Roman"/>
          <w:b/>
          <w:sz w:val="24"/>
          <w:szCs w:val="24"/>
        </w:rPr>
        <w:t xml:space="preserve">ETİK </w:t>
      </w:r>
      <w:r w:rsidR="00D57E44" w:rsidRPr="00B15E8C">
        <w:rPr>
          <w:rFonts w:ascii="Times New Roman" w:hAnsi="Times New Roman"/>
          <w:b/>
          <w:sz w:val="24"/>
          <w:szCs w:val="24"/>
        </w:rPr>
        <w:t>BEYANNAMESİ</w:t>
      </w:r>
    </w:p>
    <w:p w:rsidR="00D57E44" w:rsidRDefault="00D57E44" w:rsidP="00D57E44">
      <w:pPr>
        <w:tabs>
          <w:tab w:val="left" w:pos="5815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57E44" w:rsidRPr="00B15E8C" w:rsidRDefault="00D57E44" w:rsidP="00D57E44">
      <w:pPr>
        <w:tabs>
          <w:tab w:val="left" w:pos="5815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57E44" w:rsidRPr="00B15E8C" w:rsidRDefault="00893ED7" w:rsidP="00D57E4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…………..</w:t>
      </w:r>
      <w:proofErr w:type="gramEnd"/>
      <w:r w:rsidR="00D57E44" w:rsidRPr="00B15E8C">
        <w:rPr>
          <w:rFonts w:ascii="Times New Roman" w:hAnsi="Times New Roman"/>
          <w:sz w:val="24"/>
          <w:szCs w:val="24"/>
        </w:rPr>
        <w:t xml:space="preserve"> </w:t>
      </w:r>
      <w:r w:rsidRPr="00B15E8C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Mühendislik Tasarımı</w:t>
      </w:r>
      <w:r w:rsidRPr="001120B5">
        <w:rPr>
          <w:rFonts w:ascii="Times New Roman" w:hAnsi="Times New Roman"/>
          <w:sz w:val="24"/>
          <w:szCs w:val="24"/>
        </w:rPr>
        <w:t xml:space="preserve"> / </w:t>
      </w:r>
      <w:r>
        <w:rPr>
          <w:rFonts w:ascii="Times New Roman" w:hAnsi="Times New Roman"/>
          <w:sz w:val="24"/>
          <w:szCs w:val="24"/>
        </w:rPr>
        <w:t>Bitirme Tasarım Projesi</w:t>
      </w:r>
      <w:r w:rsidRPr="00B15E8C">
        <w:rPr>
          <w:rFonts w:ascii="Times New Roman" w:hAnsi="Times New Roman"/>
          <w:sz w:val="24"/>
          <w:szCs w:val="24"/>
        </w:rPr>
        <w:t xml:space="preserve">) </w:t>
      </w:r>
      <w:r w:rsidR="00D57E44" w:rsidRPr="00B15E8C">
        <w:rPr>
          <w:rFonts w:ascii="Times New Roman" w:hAnsi="Times New Roman"/>
          <w:sz w:val="24"/>
          <w:szCs w:val="24"/>
        </w:rPr>
        <w:t>olarak sunduğum “</w:t>
      </w:r>
      <w:proofErr w:type="gramStart"/>
      <w:r>
        <w:rPr>
          <w:rFonts w:ascii="Times New Roman" w:hAnsi="Times New Roman"/>
          <w:sz w:val="24"/>
          <w:szCs w:val="24"/>
        </w:rPr>
        <w:t>………..........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D57E44" w:rsidRPr="00B15E8C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Proje </w:t>
      </w:r>
      <w:r w:rsidR="00D57E44" w:rsidRPr="001120B5">
        <w:rPr>
          <w:rFonts w:ascii="Times New Roman" w:hAnsi="Times New Roman"/>
          <w:sz w:val="24"/>
          <w:szCs w:val="24"/>
        </w:rPr>
        <w:t>Başlığı</w:t>
      </w:r>
      <w:r w:rsidR="00D57E44" w:rsidRPr="00B15E8C">
        <w:rPr>
          <w:rFonts w:ascii="Times New Roman" w:hAnsi="Times New Roman"/>
          <w:sz w:val="24"/>
          <w:szCs w:val="24"/>
        </w:rPr>
        <w:t xml:space="preserve">)” başlıklı bu çalışmayı baştan sona kadar danışmanım </w:t>
      </w:r>
      <w:proofErr w:type="gramStart"/>
      <w:r w:rsidR="00D57E44" w:rsidRPr="00B15E8C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……….</w:t>
      </w:r>
      <w:proofErr w:type="gramEnd"/>
      <w:r>
        <w:rPr>
          <w:rFonts w:ascii="Times New Roman" w:hAnsi="Times New Roman"/>
          <w:sz w:val="24"/>
          <w:szCs w:val="24"/>
        </w:rPr>
        <w:t>’</w:t>
      </w:r>
      <w:proofErr w:type="spellStart"/>
      <w:r w:rsidRPr="00B15E8C">
        <w:rPr>
          <w:rFonts w:ascii="Times New Roman" w:hAnsi="Times New Roman"/>
          <w:sz w:val="24"/>
          <w:szCs w:val="24"/>
        </w:rPr>
        <w:t>ın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57E44" w:rsidRPr="00B15E8C">
        <w:rPr>
          <w:rFonts w:ascii="Times New Roman" w:hAnsi="Times New Roman"/>
          <w:sz w:val="24"/>
          <w:szCs w:val="24"/>
        </w:rPr>
        <w:t>(</w:t>
      </w:r>
      <w:r w:rsidR="00D57E44" w:rsidRPr="001120B5">
        <w:rPr>
          <w:rFonts w:ascii="Times New Roman" w:hAnsi="Times New Roman"/>
          <w:sz w:val="24"/>
          <w:szCs w:val="24"/>
        </w:rPr>
        <w:t xml:space="preserve">Unvan Ad, </w:t>
      </w:r>
      <w:proofErr w:type="spellStart"/>
      <w:r w:rsidR="00D57E44" w:rsidRPr="001120B5">
        <w:rPr>
          <w:rFonts w:ascii="Times New Roman" w:hAnsi="Times New Roman"/>
          <w:sz w:val="24"/>
          <w:szCs w:val="24"/>
        </w:rPr>
        <w:t>Soyad</w:t>
      </w:r>
      <w:proofErr w:type="spellEnd"/>
      <w:r w:rsidR="00D57E44" w:rsidRPr="00B15E8C">
        <w:rPr>
          <w:rFonts w:ascii="Times New Roman" w:hAnsi="Times New Roman"/>
          <w:sz w:val="24"/>
          <w:szCs w:val="24"/>
        </w:rPr>
        <w:t xml:space="preserve">)…. </w:t>
      </w:r>
      <w:proofErr w:type="gramStart"/>
      <w:r w:rsidR="00D57E44" w:rsidRPr="00B15E8C">
        <w:rPr>
          <w:rFonts w:ascii="Times New Roman" w:hAnsi="Times New Roman"/>
          <w:sz w:val="24"/>
          <w:szCs w:val="24"/>
        </w:rPr>
        <w:t>sorumluluğunda</w:t>
      </w:r>
      <w:proofErr w:type="gramEnd"/>
      <w:r w:rsidR="00D57E44" w:rsidRPr="00B15E8C">
        <w:rPr>
          <w:rFonts w:ascii="Times New Roman" w:hAnsi="Times New Roman"/>
          <w:sz w:val="24"/>
          <w:szCs w:val="24"/>
        </w:rPr>
        <w:t xml:space="preserve"> tamam</w:t>
      </w:r>
      <w:r w:rsidR="00D57E44">
        <w:rPr>
          <w:rFonts w:ascii="Times New Roman" w:hAnsi="Times New Roman"/>
          <w:sz w:val="24"/>
          <w:szCs w:val="24"/>
        </w:rPr>
        <w:t xml:space="preserve">ladığımı, </w:t>
      </w:r>
      <w:r w:rsidR="00D57E44" w:rsidRPr="00B15E8C">
        <w:rPr>
          <w:rFonts w:ascii="Times New Roman" w:hAnsi="Times New Roman"/>
          <w:sz w:val="24"/>
          <w:szCs w:val="24"/>
        </w:rPr>
        <w:t>verileri</w:t>
      </w:r>
      <w:r w:rsidR="00D57E44">
        <w:rPr>
          <w:rFonts w:ascii="Times New Roman" w:hAnsi="Times New Roman"/>
          <w:sz w:val="24"/>
          <w:szCs w:val="24"/>
        </w:rPr>
        <w:t>/örnekleri kendim topladığımı</w:t>
      </w:r>
      <w:r w:rsidR="00D57E44" w:rsidRPr="00B15E8C">
        <w:rPr>
          <w:rFonts w:ascii="Times New Roman" w:hAnsi="Times New Roman"/>
          <w:sz w:val="24"/>
          <w:szCs w:val="24"/>
        </w:rPr>
        <w:t>, deneyleri/analizleri ilgili laboratuarlarda yaptığım</w:t>
      </w:r>
      <w:r w:rsidR="00D57E44">
        <w:rPr>
          <w:rFonts w:ascii="Times New Roman" w:hAnsi="Times New Roman"/>
          <w:sz w:val="24"/>
          <w:szCs w:val="24"/>
        </w:rPr>
        <w:t>ı/yaptırdığımı</w:t>
      </w:r>
      <w:r w:rsidR="00D57E44" w:rsidRPr="00B15E8C">
        <w:rPr>
          <w:rFonts w:ascii="Times New Roman" w:hAnsi="Times New Roman"/>
          <w:sz w:val="24"/>
          <w:szCs w:val="24"/>
        </w:rPr>
        <w:t>, başka kaynaklardan aldığım bilgileri metinde ve kaynakçada eksiksiz olarak gösterdiğim</w:t>
      </w:r>
      <w:r w:rsidR="00D57E44">
        <w:rPr>
          <w:rFonts w:ascii="Times New Roman" w:hAnsi="Times New Roman"/>
          <w:sz w:val="24"/>
          <w:szCs w:val="24"/>
        </w:rPr>
        <w:t>i,</w:t>
      </w:r>
      <w:r w:rsidR="00D57E44" w:rsidRPr="00B15E8C">
        <w:rPr>
          <w:rFonts w:ascii="Times New Roman" w:hAnsi="Times New Roman"/>
          <w:sz w:val="24"/>
          <w:szCs w:val="24"/>
        </w:rPr>
        <w:t xml:space="preserve"> çalışma sürecinde bilimsel araştırma ve etik kurallara uygun olarak davrandığım</w:t>
      </w:r>
      <w:r w:rsidR="00D57E44">
        <w:rPr>
          <w:rFonts w:ascii="Times New Roman" w:hAnsi="Times New Roman"/>
          <w:sz w:val="24"/>
          <w:szCs w:val="24"/>
        </w:rPr>
        <w:t xml:space="preserve">ı ve aksinin ortaya çıkması durumunda her türlü yasal sonucu kabul ettiğimi beyan </w:t>
      </w:r>
      <w:r w:rsidR="00D57E44" w:rsidRPr="00B15E8C">
        <w:rPr>
          <w:rFonts w:ascii="Times New Roman" w:hAnsi="Times New Roman"/>
          <w:sz w:val="24"/>
          <w:szCs w:val="24"/>
        </w:rPr>
        <w:t>ederim</w:t>
      </w:r>
      <w:r w:rsidR="00D57E4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D57E44">
        <w:rPr>
          <w:rFonts w:ascii="Times New Roman" w:hAnsi="Times New Roman"/>
          <w:sz w:val="24"/>
          <w:szCs w:val="24"/>
        </w:rPr>
        <w:t>…..</w:t>
      </w:r>
      <w:proofErr w:type="gramEnd"/>
      <w:r w:rsidR="00D57E44">
        <w:rPr>
          <w:rFonts w:ascii="Times New Roman" w:hAnsi="Times New Roman"/>
          <w:sz w:val="24"/>
          <w:szCs w:val="24"/>
        </w:rPr>
        <w:t>/…./20</w:t>
      </w:r>
      <w:r>
        <w:rPr>
          <w:rFonts w:ascii="Times New Roman" w:hAnsi="Times New Roman"/>
          <w:sz w:val="24"/>
          <w:szCs w:val="24"/>
        </w:rPr>
        <w:t>....</w:t>
      </w:r>
    </w:p>
    <w:p w:rsidR="00D57E44" w:rsidRPr="00B15E8C" w:rsidRDefault="00D57E44" w:rsidP="00D57E44">
      <w:pPr>
        <w:tabs>
          <w:tab w:val="left" w:pos="581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D57E44" w:rsidRPr="00B15E8C" w:rsidRDefault="00D57E44" w:rsidP="00D57E44">
      <w:pPr>
        <w:tabs>
          <w:tab w:val="left" w:pos="581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D57E44" w:rsidRPr="00474B07" w:rsidRDefault="00D57E44" w:rsidP="00D57E44">
      <w:pPr>
        <w:tabs>
          <w:tab w:val="center" w:pos="6946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57E44" w:rsidRPr="00474B07" w:rsidRDefault="00893ED7" w:rsidP="00D57E44">
      <w:pPr>
        <w:tabs>
          <w:tab w:val="center" w:pos="6946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İmza</w:t>
      </w:r>
    </w:p>
    <w:p w:rsidR="00D57E44" w:rsidRDefault="00893ED7" w:rsidP="00D57E44">
      <w:pPr>
        <w:tabs>
          <w:tab w:val="center" w:pos="6946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57E44" w:rsidRPr="00474B07"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ı</w:t>
      </w:r>
      <w:r w:rsidR="00D57E44" w:rsidRPr="00474B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SOYADI</w:t>
      </w:r>
    </w:p>
    <w:p w:rsidR="00893ED7" w:rsidRDefault="00893ED7" w:rsidP="00D57E44">
      <w:pPr>
        <w:tabs>
          <w:tab w:val="center" w:pos="6946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Trabzon 20</w:t>
      </w:r>
      <w:proofErr w:type="gramStart"/>
      <w:r>
        <w:rPr>
          <w:rFonts w:ascii="Times New Roman" w:hAnsi="Times New Roman"/>
          <w:sz w:val="24"/>
          <w:szCs w:val="24"/>
        </w:rPr>
        <w:t>….</w:t>
      </w:r>
      <w:proofErr w:type="gramEnd"/>
    </w:p>
    <w:p w:rsidR="00893ED7" w:rsidRPr="00474B07" w:rsidRDefault="00893ED7" w:rsidP="00D57E44">
      <w:pPr>
        <w:tabs>
          <w:tab w:val="center" w:pos="6946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57E44" w:rsidRDefault="00D57E44" w:rsidP="00D57E44">
      <w:pPr>
        <w:tabs>
          <w:tab w:val="left" w:pos="581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AA3AF7" w:rsidRDefault="00AA3AF7" w:rsidP="00D57E44">
      <w:pPr>
        <w:tabs>
          <w:tab w:val="left" w:pos="581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AA3AF7" w:rsidRPr="00B15E8C" w:rsidRDefault="00AA3AF7" w:rsidP="00D57E44">
      <w:pPr>
        <w:tabs>
          <w:tab w:val="left" w:pos="581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54CF2" w:rsidRPr="00AA3AF7" w:rsidRDefault="00AA3AF7">
      <w:pPr>
        <w:rPr>
          <w:rFonts w:ascii="Times New Roman" w:hAnsi="Times New Roman"/>
          <w:sz w:val="24"/>
          <w:szCs w:val="24"/>
        </w:rPr>
      </w:pPr>
      <w:r w:rsidRPr="00AA3AF7">
        <w:rPr>
          <w:rFonts w:ascii="Times New Roman" w:hAnsi="Times New Roman"/>
          <w:sz w:val="24"/>
          <w:szCs w:val="24"/>
        </w:rPr>
        <w:t xml:space="preserve">*Proje bir “Takım Çalışması” ürünü ise yukarıdaki </w:t>
      </w:r>
      <w:r w:rsidRPr="00AA3AF7">
        <w:rPr>
          <w:rFonts w:ascii="Times New Roman" w:hAnsi="Times New Roman"/>
          <w:sz w:val="24"/>
          <w:szCs w:val="24"/>
        </w:rPr>
        <w:t>metnin dili “1.çoğul şahıs” olarak düzenlenmeli</w:t>
      </w:r>
      <w:r>
        <w:rPr>
          <w:rFonts w:ascii="Times New Roman" w:hAnsi="Times New Roman"/>
          <w:sz w:val="24"/>
          <w:szCs w:val="24"/>
        </w:rPr>
        <w:t xml:space="preserve"> ve </w:t>
      </w:r>
      <w:bookmarkStart w:id="0" w:name="_GoBack"/>
      <w:bookmarkEnd w:id="0"/>
      <w:r w:rsidR="0089273E">
        <w:rPr>
          <w:rFonts w:ascii="Times New Roman" w:hAnsi="Times New Roman"/>
          <w:sz w:val="24"/>
          <w:szCs w:val="24"/>
        </w:rPr>
        <w:t xml:space="preserve">beyanname </w:t>
      </w:r>
      <w:r w:rsidRPr="00AA3AF7">
        <w:rPr>
          <w:rFonts w:ascii="Times New Roman" w:hAnsi="Times New Roman"/>
          <w:sz w:val="24"/>
          <w:szCs w:val="24"/>
        </w:rPr>
        <w:t xml:space="preserve">tüm takım </w:t>
      </w:r>
      <w:r>
        <w:rPr>
          <w:rFonts w:ascii="Times New Roman" w:hAnsi="Times New Roman"/>
          <w:sz w:val="24"/>
          <w:szCs w:val="24"/>
        </w:rPr>
        <w:t xml:space="preserve">üyeleri tarafından imzalanmalıdır. </w:t>
      </w:r>
    </w:p>
    <w:sectPr w:rsidR="00254CF2" w:rsidRPr="00AA3AF7" w:rsidSect="004D73B9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35D"/>
    <w:rsid w:val="000B23BA"/>
    <w:rsid w:val="001120B5"/>
    <w:rsid w:val="00254CF2"/>
    <w:rsid w:val="00474B07"/>
    <w:rsid w:val="004860BF"/>
    <w:rsid w:val="004D73B9"/>
    <w:rsid w:val="00655556"/>
    <w:rsid w:val="006C07B9"/>
    <w:rsid w:val="0089273E"/>
    <w:rsid w:val="00893ED7"/>
    <w:rsid w:val="00935DBB"/>
    <w:rsid w:val="009B1BBF"/>
    <w:rsid w:val="00AA3AF7"/>
    <w:rsid w:val="00D43333"/>
    <w:rsid w:val="00D57E44"/>
    <w:rsid w:val="00DA4D7F"/>
    <w:rsid w:val="00FC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E99D56"/>
  <w15:docId w15:val="{91134410-042F-46A0-B14E-5B050C28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E44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man\Desktop\FBE\formlar\kapak_sablon\Tez%20beyannamesi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Tez beyannamesi</Template>
  <TotalTime>6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TEZ BEYANNAMESİ</vt:lpstr>
    </vt:vector>
  </TitlesOfParts>
  <Company>Hewlett-Packard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BEYANNAMESİ</dc:title>
  <dc:creator>zaman</dc:creator>
  <cp:lastModifiedBy>anonymus</cp:lastModifiedBy>
  <cp:revision>4</cp:revision>
  <dcterms:created xsi:type="dcterms:W3CDTF">2025-05-02T07:31:00Z</dcterms:created>
  <dcterms:modified xsi:type="dcterms:W3CDTF">2025-05-09T11:21:00Z</dcterms:modified>
</cp:coreProperties>
</file>